
<file path=[Content_Types].xml><?xml version="1.0" encoding="utf-8"?>
<Types xmlns="http://schemas.openxmlformats.org/package/2006/content-types">
  <Default Extension="jfif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1154"/>
        <w:gridCol w:w="6630"/>
      </w:tblGrid>
      <w:tr w:rsidR="00E25C72" w:rsidRPr="00846B76" w14:paraId="486FB912" w14:textId="77777777" w:rsidTr="00387731">
        <w:tc>
          <w:tcPr>
            <w:tcW w:w="1293" w:type="pct"/>
            <w:gridSpan w:val="2"/>
            <w:vAlign w:val="bottom"/>
          </w:tcPr>
          <w:p w14:paraId="09BA435C" w14:textId="60139BB4" w:rsidR="00671BBA" w:rsidRPr="005B5590" w:rsidRDefault="00671BBA" w:rsidP="00E25C72">
            <w:pPr>
              <w:rPr>
                <w:b/>
                <w:bCs/>
                <w:sz w:val="24"/>
                <w:szCs w:val="24"/>
              </w:rPr>
            </w:pPr>
          </w:p>
          <w:p w14:paraId="22C525B2" w14:textId="47A6ED9F" w:rsidR="00671BBA" w:rsidRPr="005B5590" w:rsidRDefault="005B5590" w:rsidP="00E25C72">
            <w:pPr>
              <w:rPr>
                <w:b/>
                <w:bCs/>
                <w:sz w:val="24"/>
                <w:szCs w:val="24"/>
              </w:rPr>
            </w:pPr>
            <w:r w:rsidRPr="005B5590">
              <w:rPr>
                <w:b/>
                <w:bCs/>
                <w:sz w:val="24"/>
                <w:szCs w:val="24"/>
              </w:rPr>
              <w:t>Date of Referral</w:t>
            </w:r>
            <w:r w:rsidR="001D08B8" w:rsidRPr="005B5590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707" w:type="pct"/>
            <w:tcBorders>
              <w:bottom w:val="single" w:sz="4" w:space="0" w:color="auto"/>
            </w:tcBorders>
            <w:vAlign w:val="bottom"/>
          </w:tcPr>
          <w:p w14:paraId="0043E9DF" w14:textId="40DCE5BC" w:rsidR="00E25C72" w:rsidRPr="00671BBA" w:rsidRDefault="00E25C72" w:rsidP="00E25C72">
            <w:pPr>
              <w:spacing w:before="240"/>
              <w:rPr>
                <w:sz w:val="24"/>
                <w:szCs w:val="24"/>
              </w:rPr>
            </w:pPr>
          </w:p>
        </w:tc>
      </w:tr>
      <w:tr w:rsidR="00E25C72" w:rsidRPr="00846B76" w14:paraId="44D51007" w14:textId="77777777" w:rsidTr="00387731">
        <w:tc>
          <w:tcPr>
            <w:tcW w:w="1293" w:type="pct"/>
            <w:gridSpan w:val="2"/>
            <w:vAlign w:val="bottom"/>
          </w:tcPr>
          <w:p w14:paraId="011BD610" w14:textId="21867EA7" w:rsidR="00E25C72" w:rsidRPr="005B5590" w:rsidRDefault="005B5590" w:rsidP="00E25C72">
            <w:pPr>
              <w:rPr>
                <w:b/>
                <w:bCs/>
                <w:sz w:val="24"/>
                <w:szCs w:val="24"/>
              </w:rPr>
            </w:pPr>
            <w:r w:rsidRPr="005B5590">
              <w:rPr>
                <w:b/>
                <w:bCs/>
                <w:sz w:val="24"/>
                <w:szCs w:val="24"/>
              </w:rPr>
              <w:t>Full Legal Name:</w:t>
            </w:r>
          </w:p>
        </w:tc>
        <w:tc>
          <w:tcPr>
            <w:tcW w:w="3707" w:type="pct"/>
            <w:tcBorders>
              <w:bottom w:val="single" w:sz="4" w:space="0" w:color="auto"/>
            </w:tcBorders>
            <w:vAlign w:val="bottom"/>
          </w:tcPr>
          <w:p w14:paraId="23EFE29B" w14:textId="2A3D2D54" w:rsidR="00E25C72" w:rsidRPr="00671BBA" w:rsidRDefault="00E25C72" w:rsidP="00E25C72">
            <w:pPr>
              <w:spacing w:before="240"/>
              <w:rPr>
                <w:sz w:val="24"/>
                <w:szCs w:val="24"/>
              </w:rPr>
            </w:pPr>
          </w:p>
        </w:tc>
      </w:tr>
      <w:tr w:rsidR="00E25C72" w:rsidRPr="00846B76" w14:paraId="7D17EF1C" w14:textId="77777777" w:rsidTr="00387731">
        <w:tc>
          <w:tcPr>
            <w:tcW w:w="1293" w:type="pct"/>
            <w:gridSpan w:val="2"/>
            <w:vAlign w:val="bottom"/>
          </w:tcPr>
          <w:p w14:paraId="3CD4B8F8" w14:textId="1280A336" w:rsidR="00E25C72" w:rsidRPr="005B5590" w:rsidRDefault="00E25C72" w:rsidP="00E25C72">
            <w:pPr>
              <w:rPr>
                <w:b/>
                <w:bCs/>
                <w:sz w:val="24"/>
                <w:szCs w:val="24"/>
              </w:rPr>
            </w:pPr>
            <w:r w:rsidRPr="005B5590">
              <w:rPr>
                <w:b/>
                <w:bCs/>
                <w:sz w:val="24"/>
                <w:szCs w:val="24"/>
              </w:rPr>
              <w:t>Date of Birth</w:t>
            </w:r>
            <w:r w:rsidR="001D08B8" w:rsidRPr="005B5590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707" w:type="pct"/>
            <w:tcBorders>
              <w:bottom w:val="single" w:sz="4" w:space="0" w:color="auto"/>
            </w:tcBorders>
            <w:vAlign w:val="bottom"/>
          </w:tcPr>
          <w:p w14:paraId="47C8CAC6" w14:textId="77777777" w:rsidR="00E25C72" w:rsidRPr="00671BBA" w:rsidRDefault="00E25C72" w:rsidP="00E25C72">
            <w:pPr>
              <w:spacing w:before="240"/>
              <w:rPr>
                <w:sz w:val="24"/>
                <w:szCs w:val="24"/>
              </w:rPr>
            </w:pPr>
          </w:p>
        </w:tc>
      </w:tr>
      <w:tr w:rsidR="00E25C72" w:rsidRPr="00846B76" w14:paraId="5A6E35A9" w14:textId="77777777" w:rsidTr="00346DE2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3E8DA135" w14:textId="4DAF51E9" w:rsidR="00E25C72" w:rsidRPr="00671BBA" w:rsidRDefault="00E25C72" w:rsidP="00E25C72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E25C72" w:rsidRPr="00846B76" w14:paraId="3B357364" w14:textId="77777777" w:rsidTr="00387731">
        <w:tc>
          <w:tcPr>
            <w:tcW w:w="1293" w:type="pct"/>
            <w:gridSpan w:val="2"/>
            <w:vAlign w:val="bottom"/>
          </w:tcPr>
          <w:p w14:paraId="71C538B9" w14:textId="6C3AAC56" w:rsidR="00E25C72" w:rsidRPr="005B5590" w:rsidRDefault="005B5590" w:rsidP="00E25C72">
            <w:pPr>
              <w:rPr>
                <w:b/>
                <w:bCs/>
                <w:sz w:val="24"/>
                <w:szCs w:val="24"/>
              </w:rPr>
            </w:pPr>
            <w:r w:rsidRPr="005B5590">
              <w:rPr>
                <w:b/>
                <w:bCs/>
                <w:sz w:val="24"/>
                <w:szCs w:val="24"/>
              </w:rPr>
              <w:t>Address:</w:t>
            </w:r>
          </w:p>
        </w:tc>
        <w:tc>
          <w:tcPr>
            <w:tcW w:w="3707" w:type="pct"/>
            <w:tcBorders>
              <w:bottom w:val="single" w:sz="4" w:space="0" w:color="auto"/>
            </w:tcBorders>
            <w:vAlign w:val="bottom"/>
          </w:tcPr>
          <w:p w14:paraId="361E15C2" w14:textId="77777777" w:rsidR="00E25C72" w:rsidRPr="00671BBA" w:rsidRDefault="00E25C72" w:rsidP="00E25C72">
            <w:pPr>
              <w:spacing w:before="240"/>
              <w:rPr>
                <w:sz w:val="24"/>
                <w:szCs w:val="24"/>
              </w:rPr>
            </w:pPr>
          </w:p>
        </w:tc>
      </w:tr>
      <w:tr w:rsidR="00E25C72" w:rsidRPr="00846B76" w14:paraId="253EE007" w14:textId="77777777" w:rsidTr="00387731">
        <w:tc>
          <w:tcPr>
            <w:tcW w:w="1293" w:type="pct"/>
            <w:gridSpan w:val="2"/>
            <w:vAlign w:val="bottom"/>
          </w:tcPr>
          <w:p w14:paraId="0C989AD9" w14:textId="376A2A94" w:rsidR="00E25C72" w:rsidRPr="005B5590" w:rsidRDefault="005B5590" w:rsidP="00E25C72">
            <w:pPr>
              <w:rPr>
                <w:b/>
                <w:bCs/>
                <w:sz w:val="24"/>
                <w:szCs w:val="24"/>
              </w:rPr>
            </w:pPr>
            <w:r w:rsidRPr="005B5590">
              <w:rPr>
                <w:b/>
                <w:bCs/>
                <w:sz w:val="24"/>
                <w:szCs w:val="24"/>
              </w:rPr>
              <w:t xml:space="preserve">City/ State/ </w:t>
            </w:r>
            <w:r w:rsidR="00CA4208" w:rsidRPr="005B5590">
              <w:rPr>
                <w:b/>
                <w:bCs/>
                <w:sz w:val="24"/>
                <w:szCs w:val="24"/>
              </w:rPr>
              <w:t>Zip code</w:t>
            </w:r>
            <w:r w:rsidRPr="005B5590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707" w:type="pct"/>
            <w:tcBorders>
              <w:bottom w:val="single" w:sz="4" w:space="0" w:color="auto"/>
            </w:tcBorders>
            <w:vAlign w:val="bottom"/>
          </w:tcPr>
          <w:p w14:paraId="5579304D" w14:textId="77777777" w:rsidR="00E25C72" w:rsidRPr="00671BBA" w:rsidRDefault="00E25C72" w:rsidP="00E25C72">
            <w:pPr>
              <w:spacing w:before="240"/>
              <w:rPr>
                <w:sz w:val="24"/>
                <w:szCs w:val="24"/>
              </w:rPr>
            </w:pPr>
          </w:p>
        </w:tc>
      </w:tr>
      <w:tr w:rsidR="00E25C72" w:rsidRPr="00846B76" w14:paraId="33BBCB49" w14:textId="77777777" w:rsidTr="00387731">
        <w:trPr>
          <w:trHeight w:val="575"/>
        </w:trPr>
        <w:tc>
          <w:tcPr>
            <w:tcW w:w="1293" w:type="pct"/>
            <w:gridSpan w:val="2"/>
            <w:vAlign w:val="bottom"/>
          </w:tcPr>
          <w:p w14:paraId="6E461068" w14:textId="1D764C38" w:rsidR="00387731" w:rsidRDefault="00387731" w:rsidP="00E25C72">
            <w:pPr>
              <w:rPr>
                <w:sz w:val="24"/>
                <w:szCs w:val="24"/>
              </w:rPr>
            </w:pPr>
          </w:p>
          <w:p w14:paraId="045510BD" w14:textId="3D592388" w:rsidR="00387731" w:rsidRPr="005B5590" w:rsidRDefault="00387731" w:rsidP="00E25C72">
            <w:pPr>
              <w:rPr>
                <w:b/>
                <w:bCs/>
                <w:sz w:val="24"/>
                <w:szCs w:val="24"/>
              </w:rPr>
            </w:pPr>
            <w:r w:rsidRPr="005B5590">
              <w:rPr>
                <w:b/>
                <w:bCs/>
                <w:sz w:val="24"/>
                <w:szCs w:val="24"/>
              </w:rPr>
              <w:t>Phone Number:</w:t>
            </w:r>
          </w:p>
        </w:tc>
        <w:tc>
          <w:tcPr>
            <w:tcW w:w="3707" w:type="pct"/>
            <w:tcBorders>
              <w:bottom w:val="single" w:sz="4" w:space="0" w:color="auto"/>
            </w:tcBorders>
            <w:vAlign w:val="bottom"/>
          </w:tcPr>
          <w:p w14:paraId="4E6FD7EF" w14:textId="77777777" w:rsidR="00E25C72" w:rsidRPr="00671BBA" w:rsidRDefault="00E25C72" w:rsidP="00E25C72">
            <w:pPr>
              <w:spacing w:before="240"/>
              <w:rPr>
                <w:sz w:val="24"/>
                <w:szCs w:val="24"/>
              </w:rPr>
            </w:pPr>
          </w:p>
        </w:tc>
      </w:tr>
      <w:tr w:rsidR="00387731" w:rsidRPr="00671BBA" w14:paraId="7A2A9C2B" w14:textId="77777777" w:rsidTr="00387731">
        <w:tc>
          <w:tcPr>
            <w:tcW w:w="1293" w:type="pct"/>
            <w:gridSpan w:val="2"/>
            <w:vAlign w:val="bottom"/>
          </w:tcPr>
          <w:p w14:paraId="77A62CEF" w14:textId="77777777" w:rsidR="00B06948" w:rsidRDefault="00B06948" w:rsidP="00D056F1">
            <w:pPr>
              <w:rPr>
                <w:b/>
                <w:bCs/>
                <w:sz w:val="24"/>
                <w:szCs w:val="24"/>
              </w:rPr>
            </w:pPr>
          </w:p>
          <w:p w14:paraId="31C5FF32" w14:textId="4103FA10" w:rsidR="00387731" w:rsidRPr="005B5590" w:rsidRDefault="00B06948" w:rsidP="00D056F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Alternate Phone</w:t>
            </w:r>
            <w:r w:rsidR="00387731" w:rsidRPr="005B5590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707" w:type="pct"/>
            <w:tcBorders>
              <w:bottom w:val="single" w:sz="4" w:space="0" w:color="auto"/>
            </w:tcBorders>
            <w:vAlign w:val="bottom"/>
          </w:tcPr>
          <w:p w14:paraId="13DC014D" w14:textId="77777777" w:rsidR="00387731" w:rsidRPr="00671BBA" w:rsidRDefault="00387731" w:rsidP="00D056F1">
            <w:pPr>
              <w:spacing w:before="240"/>
              <w:rPr>
                <w:sz w:val="24"/>
                <w:szCs w:val="24"/>
              </w:rPr>
            </w:pPr>
          </w:p>
        </w:tc>
      </w:tr>
      <w:tr w:rsidR="00B67439" w:rsidRPr="00671BBA" w14:paraId="76C3EE24" w14:textId="77777777" w:rsidTr="00387731">
        <w:tc>
          <w:tcPr>
            <w:tcW w:w="1293" w:type="pct"/>
            <w:gridSpan w:val="2"/>
            <w:vAlign w:val="bottom"/>
          </w:tcPr>
          <w:p w14:paraId="2E00E016" w14:textId="77777777" w:rsidR="00B06948" w:rsidRDefault="00B06948" w:rsidP="00D056F1">
            <w:pPr>
              <w:rPr>
                <w:b/>
                <w:bCs/>
                <w:sz w:val="24"/>
                <w:szCs w:val="24"/>
              </w:rPr>
            </w:pPr>
          </w:p>
          <w:p w14:paraId="19EE5D12" w14:textId="3D16C7EF" w:rsidR="00B67439" w:rsidRPr="005B5590" w:rsidRDefault="00B06948" w:rsidP="00D056F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Email Address:</w:t>
            </w:r>
          </w:p>
        </w:tc>
        <w:tc>
          <w:tcPr>
            <w:tcW w:w="3707" w:type="pct"/>
            <w:tcBorders>
              <w:bottom w:val="single" w:sz="4" w:space="0" w:color="auto"/>
            </w:tcBorders>
            <w:vAlign w:val="bottom"/>
          </w:tcPr>
          <w:p w14:paraId="68754AD0" w14:textId="77777777" w:rsidR="00B67439" w:rsidRPr="00671BBA" w:rsidRDefault="00B67439" w:rsidP="00D056F1">
            <w:pPr>
              <w:spacing w:before="240"/>
              <w:rPr>
                <w:sz w:val="24"/>
                <w:szCs w:val="24"/>
              </w:rPr>
            </w:pPr>
          </w:p>
        </w:tc>
      </w:tr>
      <w:tr w:rsidR="00E25C72" w:rsidRPr="00E25C72" w14:paraId="0BE31E9E" w14:textId="77777777" w:rsidTr="00346DE2">
        <w:tc>
          <w:tcPr>
            <w:tcW w:w="5000" w:type="pct"/>
            <w:gridSpan w:val="3"/>
            <w:vAlign w:val="bottom"/>
          </w:tcPr>
          <w:p w14:paraId="00CA5C35" w14:textId="53B37D14" w:rsidR="00125AF5" w:rsidRPr="00B67439" w:rsidRDefault="00125AF5" w:rsidP="00E25C72">
            <w:pPr>
              <w:spacing w:before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Emergency </w:t>
            </w:r>
            <w:r w:rsidR="00824B3F">
              <w:rPr>
                <w:b/>
                <w:bCs/>
                <w:sz w:val="24"/>
                <w:szCs w:val="24"/>
              </w:rPr>
              <w:t>Contact:</w:t>
            </w:r>
            <w:r w:rsidR="00C645CE">
              <w:rPr>
                <w:b/>
                <w:bCs/>
                <w:sz w:val="24"/>
                <w:szCs w:val="24"/>
              </w:rPr>
              <w:t xml:space="preserve">      </w:t>
            </w:r>
            <w:r w:rsidR="00B67439">
              <w:rPr>
                <w:b/>
                <w:bCs/>
                <w:sz w:val="24"/>
                <w:szCs w:val="24"/>
              </w:rPr>
              <w:t xml:space="preserve"> </w:t>
            </w:r>
            <w:r w:rsidR="00E602D8">
              <w:rPr>
                <w:b/>
                <w:bCs/>
                <w:sz w:val="24"/>
                <w:szCs w:val="24"/>
              </w:rPr>
              <w:t xml:space="preserve">   </w:t>
            </w:r>
            <w:r w:rsidR="00B67439" w:rsidRPr="00B67439">
              <w:rPr>
                <w:sz w:val="24"/>
                <w:szCs w:val="24"/>
              </w:rPr>
              <w:t>_________________________________________</w:t>
            </w:r>
            <w:r w:rsidR="00C645CE">
              <w:rPr>
                <w:sz w:val="24"/>
                <w:szCs w:val="24"/>
              </w:rPr>
              <w:t>______________</w:t>
            </w:r>
            <w:r w:rsidR="00E602D8">
              <w:rPr>
                <w:sz w:val="24"/>
                <w:szCs w:val="24"/>
              </w:rPr>
              <w:t xml:space="preserve"> </w:t>
            </w:r>
          </w:p>
          <w:p w14:paraId="137AAC47" w14:textId="4C57B752" w:rsidR="00125AF5" w:rsidRDefault="00125AF5" w:rsidP="00E25C72">
            <w:pPr>
              <w:spacing w:before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Emergency Contact Phone Number</w:t>
            </w:r>
            <w:r w:rsidR="00B67439">
              <w:rPr>
                <w:b/>
                <w:bCs/>
                <w:sz w:val="24"/>
                <w:szCs w:val="24"/>
              </w:rPr>
              <w:t xml:space="preserve">: </w:t>
            </w:r>
            <w:r w:rsidR="00B67439" w:rsidRPr="00B67439">
              <w:rPr>
                <w:sz w:val="24"/>
                <w:szCs w:val="24"/>
              </w:rPr>
              <w:t>______________________________________________</w:t>
            </w:r>
          </w:p>
          <w:p w14:paraId="7F6617E9" w14:textId="34F3AFDB" w:rsidR="00E25C72" w:rsidRDefault="00E25C72" w:rsidP="00E25C72">
            <w:pPr>
              <w:spacing w:before="240"/>
              <w:rPr>
                <w:b/>
                <w:bCs/>
                <w:sz w:val="24"/>
                <w:szCs w:val="24"/>
              </w:rPr>
            </w:pPr>
            <w:r w:rsidRPr="00671BBA">
              <w:rPr>
                <w:b/>
                <w:bCs/>
                <w:sz w:val="24"/>
                <w:szCs w:val="24"/>
              </w:rPr>
              <w:t>Answer the following questions:</w:t>
            </w:r>
          </w:p>
          <w:p w14:paraId="14557479" w14:textId="63C84021" w:rsidR="00E25C72" w:rsidRPr="00400A27" w:rsidRDefault="00BB73E5" w:rsidP="00E25C72">
            <w:pPr>
              <w:spacing w:before="240"/>
              <w:rPr>
                <w:b/>
                <w:bCs/>
                <w:sz w:val="24"/>
                <w:szCs w:val="24"/>
              </w:rPr>
            </w:pPr>
            <w:r w:rsidRPr="00400A27">
              <w:rPr>
                <w:b/>
                <w:bCs/>
                <w:sz w:val="24"/>
                <w:szCs w:val="24"/>
              </w:rPr>
              <w:t>How did you hear about us?</w:t>
            </w:r>
            <w:r w:rsidR="00E602D8">
              <w:rPr>
                <w:b/>
                <w:bCs/>
                <w:sz w:val="24"/>
                <w:szCs w:val="24"/>
              </w:rPr>
              <w:t xml:space="preserve"> </w:t>
            </w:r>
            <w:r w:rsidR="00E602D8" w:rsidRPr="00E602D8">
              <w:rPr>
                <w:sz w:val="24"/>
                <w:szCs w:val="24"/>
              </w:rPr>
              <w:t>____________________________________________________</w:t>
            </w:r>
          </w:p>
          <w:p w14:paraId="51B89CD4" w14:textId="3373BF82" w:rsidR="00E25C72" w:rsidRPr="00387731" w:rsidRDefault="00E25C72" w:rsidP="00387731">
            <w:pPr>
              <w:spacing w:before="240"/>
              <w:rPr>
                <w:b/>
                <w:bCs/>
                <w:sz w:val="24"/>
                <w:szCs w:val="24"/>
              </w:rPr>
            </w:pPr>
            <w:r w:rsidRPr="00387731">
              <w:rPr>
                <w:b/>
                <w:bCs/>
                <w:sz w:val="24"/>
                <w:szCs w:val="24"/>
              </w:rPr>
              <w:t>Referral Source</w:t>
            </w:r>
            <w:r w:rsidR="00387731" w:rsidRPr="00387731">
              <w:rPr>
                <w:b/>
                <w:bCs/>
                <w:sz w:val="24"/>
                <w:szCs w:val="24"/>
              </w:rPr>
              <w:t>:</w:t>
            </w:r>
            <w:r w:rsidRPr="00387731">
              <w:rPr>
                <w:b/>
                <w:bCs/>
                <w:sz w:val="24"/>
                <w:szCs w:val="24"/>
              </w:rPr>
              <w:t xml:space="preserve"> </w:t>
            </w:r>
            <w:r w:rsidR="00883401">
              <w:rPr>
                <w:b/>
                <w:bCs/>
                <w:sz w:val="24"/>
                <w:szCs w:val="24"/>
              </w:rPr>
              <w:t xml:space="preserve"> </w:t>
            </w:r>
            <w:r w:rsidR="00883401" w:rsidRPr="006F4094">
              <w:rPr>
                <w:sz w:val="24"/>
                <w:szCs w:val="24"/>
              </w:rPr>
              <w:t xml:space="preserve">Self  </w:t>
            </w:r>
            <w:r w:rsidR="006F4094">
              <w:rPr>
                <w:sz w:val="24"/>
                <w:szCs w:val="24"/>
              </w:rPr>
              <w:t xml:space="preserve">       </w:t>
            </w:r>
            <w:r w:rsidR="00883401" w:rsidRPr="006F4094">
              <w:rPr>
                <w:sz w:val="24"/>
                <w:szCs w:val="24"/>
              </w:rPr>
              <w:t xml:space="preserve"> Family </w:t>
            </w:r>
            <w:r w:rsidR="006F4094">
              <w:rPr>
                <w:sz w:val="24"/>
                <w:szCs w:val="24"/>
              </w:rPr>
              <w:t xml:space="preserve">      </w:t>
            </w:r>
            <w:r w:rsidR="00883401" w:rsidRPr="006F4094">
              <w:rPr>
                <w:sz w:val="24"/>
                <w:szCs w:val="24"/>
              </w:rPr>
              <w:t xml:space="preserve">  Agency</w:t>
            </w:r>
          </w:p>
          <w:p w14:paraId="23E43AE7" w14:textId="35C3BD8B" w:rsidR="00E25C72" w:rsidRPr="00671BBA" w:rsidRDefault="00DA0838" w:rsidP="00E25C72">
            <w:pPr>
              <w:spacing w:before="2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Referral </w:t>
            </w:r>
            <w:r w:rsidR="003F5912" w:rsidRPr="00824B3F">
              <w:rPr>
                <w:b/>
                <w:bCs/>
                <w:sz w:val="24"/>
                <w:szCs w:val="24"/>
              </w:rPr>
              <w:t>Name:</w:t>
            </w:r>
            <w:r w:rsidR="003F5912" w:rsidRPr="00671BBA">
              <w:rPr>
                <w:sz w:val="24"/>
                <w:szCs w:val="24"/>
              </w:rPr>
              <w:t xml:space="preserve"> </w:t>
            </w:r>
            <w:r w:rsidR="00E25C72" w:rsidRPr="00671BBA">
              <w:rPr>
                <w:sz w:val="24"/>
                <w:szCs w:val="24"/>
              </w:rPr>
              <w:t>_____________________________________________</w:t>
            </w:r>
          </w:p>
          <w:p w14:paraId="229AD0C7" w14:textId="0B13A260" w:rsidR="00E25C72" w:rsidRDefault="00DA0838" w:rsidP="00E25C72">
            <w:pPr>
              <w:spacing w:before="2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Referral </w:t>
            </w:r>
            <w:r w:rsidR="003F5912" w:rsidRPr="00824B3F">
              <w:rPr>
                <w:b/>
                <w:bCs/>
                <w:sz w:val="24"/>
                <w:szCs w:val="24"/>
              </w:rPr>
              <w:t>Agency:</w:t>
            </w:r>
            <w:r w:rsidR="003F5912" w:rsidRPr="00671BBA">
              <w:rPr>
                <w:sz w:val="24"/>
                <w:szCs w:val="24"/>
              </w:rPr>
              <w:t xml:space="preserve"> _</w:t>
            </w:r>
            <w:r w:rsidR="00E25C72" w:rsidRPr="00671BBA">
              <w:rPr>
                <w:sz w:val="24"/>
                <w:szCs w:val="24"/>
              </w:rPr>
              <w:t>___________________________________________</w:t>
            </w:r>
          </w:p>
          <w:p w14:paraId="7A3D5E1B" w14:textId="62A51773" w:rsidR="00883401" w:rsidRDefault="00DA0838" w:rsidP="00E25C72">
            <w:pPr>
              <w:spacing w:before="2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Referral </w:t>
            </w:r>
            <w:r w:rsidR="000935E1" w:rsidRPr="00824B3F">
              <w:rPr>
                <w:b/>
                <w:bCs/>
                <w:sz w:val="24"/>
                <w:szCs w:val="24"/>
              </w:rPr>
              <w:t xml:space="preserve">Phone </w:t>
            </w:r>
            <w:r w:rsidR="00365A37" w:rsidRPr="00824B3F">
              <w:rPr>
                <w:b/>
                <w:bCs/>
                <w:sz w:val="24"/>
                <w:szCs w:val="24"/>
              </w:rPr>
              <w:t>Number:</w:t>
            </w:r>
            <w:r w:rsidR="00365A37">
              <w:rPr>
                <w:sz w:val="24"/>
                <w:szCs w:val="24"/>
              </w:rPr>
              <w:t xml:space="preserve"> _</w:t>
            </w:r>
            <w:r w:rsidR="000935E1">
              <w:rPr>
                <w:sz w:val="24"/>
                <w:szCs w:val="24"/>
              </w:rPr>
              <w:t>_________________________</w:t>
            </w:r>
            <w:r w:rsidR="005446CB">
              <w:rPr>
                <w:sz w:val="24"/>
                <w:szCs w:val="24"/>
              </w:rPr>
              <w:t>_______</w:t>
            </w:r>
            <w:r w:rsidR="00400A27">
              <w:rPr>
                <w:sz w:val="24"/>
                <w:szCs w:val="24"/>
              </w:rPr>
              <w:t>_____</w:t>
            </w:r>
          </w:p>
          <w:p w14:paraId="74EE82E0" w14:textId="1C3FFDE5" w:rsidR="005446CB" w:rsidRDefault="00DA0838" w:rsidP="00E25C72">
            <w:pPr>
              <w:spacing w:before="2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Referral </w:t>
            </w:r>
            <w:r w:rsidR="00365A37" w:rsidRPr="00824B3F">
              <w:rPr>
                <w:b/>
                <w:bCs/>
                <w:sz w:val="24"/>
                <w:szCs w:val="24"/>
              </w:rPr>
              <w:t>Email:</w:t>
            </w:r>
            <w:r w:rsidR="00365A37">
              <w:rPr>
                <w:sz w:val="24"/>
                <w:szCs w:val="24"/>
              </w:rPr>
              <w:t xml:space="preserve"> __________________________________</w:t>
            </w:r>
            <w:r w:rsidR="00400A27">
              <w:rPr>
                <w:sz w:val="24"/>
                <w:szCs w:val="24"/>
              </w:rPr>
              <w:t>____________</w:t>
            </w:r>
          </w:p>
          <w:p w14:paraId="14484238" w14:textId="41E275DB" w:rsidR="00C45376" w:rsidRPr="006F4094" w:rsidRDefault="00E25C72" w:rsidP="00E25C72">
            <w:pPr>
              <w:spacing w:before="240"/>
              <w:rPr>
                <w:b/>
                <w:bCs/>
                <w:sz w:val="24"/>
                <w:szCs w:val="24"/>
              </w:rPr>
            </w:pPr>
            <w:r w:rsidRPr="006F4094">
              <w:rPr>
                <w:b/>
                <w:bCs/>
                <w:sz w:val="24"/>
                <w:szCs w:val="24"/>
              </w:rPr>
              <w:t xml:space="preserve">Have household been impacted by COVID-19? </w:t>
            </w:r>
            <w:r w:rsidR="00C45376" w:rsidRPr="006F4094">
              <w:rPr>
                <w:b/>
                <w:bCs/>
                <w:sz w:val="24"/>
                <w:szCs w:val="24"/>
              </w:rPr>
              <w:t>Yes,</w:t>
            </w:r>
            <w:r w:rsidR="00400A27" w:rsidRPr="006F4094">
              <w:rPr>
                <w:b/>
                <w:bCs/>
                <w:sz w:val="24"/>
                <w:szCs w:val="24"/>
              </w:rPr>
              <w:t xml:space="preserve"> or </w:t>
            </w:r>
            <w:proofErr w:type="gramStart"/>
            <w:r w:rsidR="00C45376" w:rsidRPr="006F4094">
              <w:rPr>
                <w:b/>
                <w:bCs/>
                <w:sz w:val="24"/>
                <w:szCs w:val="24"/>
              </w:rPr>
              <w:t>No</w:t>
            </w:r>
            <w:proofErr w:type="gramEnd"/>
            <w:r w:rsidR="00C45376" w:rsidRPr="006F4094">
              <w:rPr>
                <w:b/>
                <w:bCs/>
                <w:sz w:val="24"/>
                <w:szCs w:val="24"/>
              </w:rPr>
              <w:t>?</w:t>
            </w:r>
            <w:r w:rsidR="006F4094" w:rsidRPr="006F4094">
              <w:rPr>
                <w:b/>
                <w:bCs/>
                <w:sz w:val="24"/>
                <w:szCs w:val="24"/>
              </w:rPr>
              <w:t xml:space="preserve"> If Yes, Explain</w:t>
            </w:r>
          </w:p>
          <w:p w14:paraId="19C71196" w14:textId="77777777" w:rsidR="00BA0726" w:rsidRDefault="00E25C72" w:rsidP="00E25C72">
            <w:pPr>
              <w:spacing w:before="240"/>
              <w:rPr>
                <w:sz w:val="24"/>
                <w:szCs w:val="24"/>
              </w:rPr>
            </w:pPr>
            <w:r w:rsidRPr="00671BBA"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</w:t>
            </w:r>
          </w:p>
          <w:p w14:paraId="487B34C4" w14:textId="77777777" w:rsidR="002E0735" w:rsidRDefault="002E0735" w:rsidP="00E25C72">
            <w:pPr>
              <w:spacing w:before="240"/>
              <w:rPr>
                <w:b/>
                <w:bCs/>
                <w:sz w:val="24"/>
                <w:szCs w:val="24"/>
              </w:rPr>
            </w:pPr>
          </w:p>
          <w:p w14:paraId="73EE4E4C" w14:textId="27D243AE" w:rsidR="00E25C72" w:rsidRPr="00BA0726" w:rsidRDefault="00BA0726" w:rsidP="00E25C72">
            <w:pPr>
              <w:spacing w:before="240"/>
              <w:rPr>
                <w:sz w:val="24"/>
                <w:szCs w:val="24"/>
              </w:rPr>
            </w:pPr>
            <w:r w:rsidRPr="00BA0726">
              <w:rPr>
                <w:b/>
                <w:bCs/>
                <w:sz w:val="24"/>
                <w:szCs w:val="24"/>
              </w:rPr>
              <w:lastRenderedPageBreak/>
              <w:t>Are you currently employed or unemployed?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BA0726">
              <w:rPr>
                <w:sz w:val="24"/>
                <w:szCs w:val="24"/>
              </w:rPr>
              <w:t>______________________________</w:t>
            </w:r>
          </w:p>
          <w:p w14:paraId="245DD806" w14:textId="77777777" w:rsidR="00C13123" w:rsidRDefault="00C13123" w:rsidP="00E25C72">
            <w:pPr>
              <w:spacing w:before="240"/>
              <w:rPr>
                <w:b/>
                <w:bCs/>
                <w:sz w:val="24"/>
                <w:szCs w:val="24"/>
              </w:rPr>
            </w:pPr>
          </w:p>
          <w:p w14:paraId="47BDF3A9" w14:textId="502130E6" w:rsidR="00561995" w:rsidRDefault="00E25C72" w:rsidP="00E25C72">
            <w:pPr>
              <w:spacing w:before="240"/>
              <w:rPr>
                <w:sz w:val="24"/>
                <w:szCs w:val="24"/>
              </w:rPr>
            </w:pPr>
            <w:r w:rsidRPr="006F4094">
              <w:rPr>
                <w:b/>
                <w:bCs/>
                <w:sz w:val="24"/>
                <w:szCs w:val="24"/>
              </w:rPr>
              <w:t xml:space="preserve">Is the family income less than $50,000? </w:t>
            </w:r>
            <w:r w:rsidR="006F4094" w:rsidRPr="006F4094">
              <w:rPr>
                <w:b/>
                <w:bCs/>
                <w:sz w:val="24"/>
                <w:szCs w:val="24"/>
              </w:rPr>
              <w:t xml:space="preserve">(Verification will need to be </w:t>
            </w:r>
            <w:r w:rsidR="00561995" w:rsidRPr="006F4094">
              <w:rPr>
                <w:b/>
                <w:bCs/>
                <w:sz w:val="24"/>
                <w:szCs w:val="24"/>
              </w:rPr>
              <w:t>provided)</w:t>
            </w:r>
            <w:r w:rsidR="00561995">
              <w:rPr>
                <w:b/>
                <w:bCs/>
                <w:sz w:val="24"/>
                <w:szCs w:val="24"/>
              </w:rPr>
              <w:t xml:space="preserve"> </w:t>
            </w:r>
            <w:r w:rsidR="00561995" w:rsidRPr="00561995">
              <w:rPr>
                <w:sz w:val="24"/>
                <w:szCs w:val="24"/>
              </w:rPr>
              <w:t>YES</w:t>
            </w:r>
            <w:r w:rsidRPr="00671BBA">
              <w:rPr>
                <w:sz w:val="24"/>
                <w:szCs w:val="24"/>
              </w:rPr>
              <w:t xml:space="preserve">    NO</w:t>
            </w:r>
          </w:p>
          <w:p w14:paraId="4F4178A7" w14:textId="77777777" w:rsidR="00B065A1" w:rsidRDefault="00B065A1" w:rsidP="00E25C72">
            <w:pPr>
              <w:spacing w:before="240"/>
              <w:rPr>
                <w:sz w:val="24"/>
                <w:szCs w:val="24"/>
              </w:rPr>
            </w:pPr>
          </w:p>
          <w:p w14:paraId="2FA05F36" w14:textId="7A672E3A" w:rsidR="00B065A1" w:rsidRDefault="00B065A1" w:rsidP="00E25C72">
            <w:pPr>
              <w:spacing w:before="240"/>
              <w:rPr>
                <w:sz w:val="24"/>
                <w:szCs w:val="24"/>
              </w:rPr>
            </w:pPr>
            <w:r w:rsidRPr="00B065A1">
              <w:rPr>
                <w:b/>
                <w:bCs/>
                <w:sz w:val="24"/>
                <w:szCs w:val="24"/>
              </w:rPr>
              <w:t xml:space="preserve">How many children are in the household? </w:t>
            </w:r>
            <w:r w:rsidRPr="00B065A1">
              <w:rPr>
                <w:sz w:val="24"/>
                <w:szCs w:val="24"/>
              </w:rPr>
              <w:t>_______________</w:t>
            </w:r>
          </w:p>
          <w:tbl>
            <w:tblPr>
              <w:tblStyle w:val="TableGrid"/>
              <w:tblpPr w:leftFromText="180" w:rightFromText="180" w:vertAnchor="text" w:horzAnchor="page" w:tblpX="2596" w:tblpY="42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610"/>
              <w:gridCol w:w="2340"/>
            </w:tblGrid>
            <w:tr w:rsidR="000E4A13" w14:paraId="41A9718D" w14:textId="77777777" w:rsidTr="005147D0">
              <w:trPr>
                <w:trHeight w:val="440"/>
              </w:trPr>
              <w:tc>
                <w:tcPr>
                  <w:tcW w:w="2950" w:type="dxa"/>
                  <w:gridSpan w:val="2"/>
                </w:tcPr>
                <w:p w14:paraId="399FC731" w14:textId="77777777" w:rsidR="000E4A13" w:rsidRDefault="000E4A13" w:rsidP="000E4A13">
                  <w:pPr>
                    <w:spacing w:before="24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AGES</w:t>
                  </w:r>
                </w:p>
              </w:tc>
            </w:tr>
            <w:tr w:rsidR="000E4A13" w14:paraId="0AEA6CCC" w14:textId="77777777" w:rsidTr="000E4A13">
              <w:tc>
                <w:tcPr>
                  <w:tcW w:w="610" w:type="dxa"/>
                </w:tcPr>
                <w:p w14:paraId="1C760465" w14:textId="77777777" w:rsidR="000E4A13" w:rsidRDefault="000E4A13" w:rsidP="000E4A13">
                  <w:pPr>
                    <w:spacing w:before="240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14:paraId="769345D1" w14:textId="77777777" w:rsidR="000E4A13" w:rsidRDefault="000E4A13" w:rsidP="000E4A13">
                  <w:pPr>
                    <w:spacing w:before="24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0-5 years of age</w:t>
                  </w:r>
                </w:p>
              </w:tc>
            </w:tr>
            <w:tr w:rsidR="000E4A13" w14:paraId="13DA5D68" w14:textId="77777777" w:rsidTr="000E4A13">
              <w:tc>
                <w:tcPr>
                  <w:tcW w:w="610" w:type="dxa"/>
                </w:tcPr>
                <w:p w14:paraId="5E5C89FA" w14:textId="77777777" w:rsidR="000E4A13" w:rsidRDefault="000E4A13" w:rsidP="000E4A13">
                  <w:pPr>
                    <w:spacing w:before="240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14:paraId="1F261AAF" w14:textId="77777777" w:rsidR="000E4A13" w:rsidRDefault="000E4A13" w:rsidP="000E4A13">
                  <w:pPr>
                    <w:spacing w:before="24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6-12 years of age</w:t>
                  </w:r>
                </w:p>
              </w:tc>
            </w:tr>
            <w:tr w:rsidR="000E4A13" w14:paraId="7EDB5A64" w14:textId="77777777" w:rsidTr="000E4A13">
              <w:tc>
                <w:tcPr>
                  <w:tcW w:w="610" w:type="dxa"/>
                </w:tcPr>
                <w:p w14:paraId="3B3E0A3E" w14:textId="77777777" w:rsidR="000E4A13" w:rsidRDefault="000E4A13" w:rsidP="000E4A13">
                  <w:pPr>
                    <w:spacing w:before="240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14:paraId="561BAD7C" w14:textId="77777777" w:rsidR="000E4A13" w:rsidRDefault="000E4A13" w:rsidP="000E4A13">
                  <w:pPr>
                    <w:spacing w:before="24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13-18 years of age</w:t>
                  </w:r>
                </w:p>
              </w:tc>
            </w:tr>
          </w:tbl>
          <w:p w14:paraId="44153BBA" w14:textId="77777777" w:rsidR="00B065A1" w:rsidRDefault="00B065A1" w:rsidP="00E25C72">
            <w:pPr>
              <w:spacing w:before="240"/>
              <w:rPr>
                <w:b/>
                <w:bCs/>
                <w:sz w:val="24"/>
                <w:szCs w:val="24"/>
              </w:rPr>
            </w:pPr>
          </w:p>
          <w:p w14:paraId="2D3B976D" w14:textId="77777777" w:rsidR="00B065A1" w:rsidRPr="00B065A1" w:rsidRDefault="00B065A1" w:rsidP="00E25C72">
            <w:pPr>
              <w:spacing w:before="240"/>
              <w:rPr>
                <w:b/>
                <w:bCs/>
                <w:sz w:val="24"/>
                <w:szCs w:val="24"/>
              </w:rPr>
            </w:pPr>
          </w:p>
          <w:p w14:paraId="7E1C0B43" w14:textId="77777777" w:rsidR="00561995" w:rsidRPr="00671BBA" w:rsidRDefault="00561995" w:rsidP="00E25C72">
            <w:pPr>
              <w:spacing w:before="240"/>
              <w:rPr>
                <w:sz w:val="24"/>
                <w:szCs w:val="24"/>
              </w:rPr>
            </w:pPr>
          </w:p>
          <w:p w14:paraId="5AA72E4D" w14:textId="329F4343" w:rsidR="003F5912" w:rsidRPr="00671BBA" w:rsidRDefault="003F5912" w:rsidP="00671BBA">
            <w:pPr>
              <w:spacing w:before="240"/>
              <w:rPr>
                <w:sz w:val="24"/>
                <w:szCs w:val="24"/>
              </w:rPr>
            </w:pPr>
          </w:p>
          <w:p w14:paraId="510D7234" w14:textId="426A0DFD" w:rsidR="00E25C72" w:rsidRPr="00671BBA" w:rsidRDefault="00E25C72" w:rsidP="00E25C72">
            <w:pPr>
              <w:spacing w:before="240"/>
              <w:rPr>
                <w:sz w:val="24"/>
                <w:szCs w:val="24"/>
              </w:rPr>
            </w:pPr>
          </w:p>
        </w:tc>
      </w:tr>
      <w:tr w:rsidR="00E25C72" w:rsidRPr="00846B76" w14:paraId="1872083E" w14:textId="77777777" w:rsidTr="00387731">
        <w:tc>
          <w:tcPr>
            <w:tcW w:w="701" w:type="pct"/>
          </w:tcPr>
          <w:p w14:paraId="231A5231" w14:textId="25441259" w:rsidR="00E25C72" w:rsidRPr="00346DE2" w:rsidRDefault="00E25C72" w:rsidP="00671BBA">
            <w:pPr>
              <w:spacing w:before="120"/>
              <w:rPr>
                <w:sz w:val="36"/>
              </w:rPr>
            </w:pPr>
          </w:p>
        </w:tc>
        <w:tc>
          <w:tcPr>
            <w:tcW w:w="4299" w:type="pct"/>
            <w:gridSpan w:val="2"/>
            <w:vAlign w:val="bottom"/>
          </w:tcPr>
          <w:p w14:paraId="43CFDD85" w14:textId="6B3EDA84" w:rsidR="00E25C72" w:rsidRDefault="00E25C72" w:rsidP="00E25C72"/>
        </w:tc>
      </w:tr>
    </w:tbl>
    <w:p w14:paraId="452CDA05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B01508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C4CEC" w14:textId="77777777" w:rsidR="00B01508" w:rsidRDefault="00B01508" w:rsidP="00650259">
      <w:pPr>
        <w:spacing w:after="0" w:line="240" w:lineRule="auto"/>
      </w:pPr>
      <w:r>
        <w:separator/>
      </w:r>
    </w:p>
  </w:endnote>
  <w:endnote w:type="continuationSeparator" w:id="0">
    <w:p w14:paraId="615C5CD7" w14:textId="77777777" w:rsidR="00B01508" w:rsidRDefault="00B0150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7A929F-5235-46F7-9833-75EEC59A087D}"/>
    <w:embedBold r:id="rId2" w:fontKey="{7800D727-18E3-41BD-ACED-72853E0269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92AC038-F529-40F0-89BA-01767FBBD70C}"/>
    <w:embedBold r:id="rId4" w:fontKey="{319208BD-DCCA-4D56-BEF5-42BD965A6888}"/>
    <w:embedItalic r:id="rId5" w:fontKey="{D1AFA505-EAED-4091-B212-FA2C9B47596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B0DD3F0-2FDA-408D-8BEA-0E2BB2260B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594855ED" w14:textId="77777777" w:rsidTr="00C4167A">
      <w:tc>
        <w:tcPr>
          <w:tcW w:w="4675" w:type="dxa"/>
          <w:vAlign w:val="center"/>
        </w:tcPr>
        <w:p w14:paraId="2E80CDA2" w14:textId="77777777" w:rsidR="002462F3" w:rsidRDefault="00E05E6E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Referral/ Intake Form </w:t>
          </w:r>
        </w:p>
        <w:p w14:paraId="4AF0B9C5" w14:textId="7926AA87" w:rsidR="00E05E6E" w:rsidRPr="002462F3" w:rsidRDefault="00E05E6E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2/27/2023</w:t>
          </w:r>
        </w:p>
      </w:tc>
      <w:tc>
        <w:tcPr>
          <w:tcW w:w="4675" w:type="dxa"/>
          <w:vAlign w:val="center"/>
        </w:tcPr>
        <w:p w14:paraId="10138E57" w14:textId="3E3DE55C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7155963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D0E35" w14:textId="77777777" w:rsidR="00B01508" w:rsidRDefault="00B01508" w:rsidP="00650259">
      <w:pPr>
        <w:spacing w:after="0" w:line="240" w:lineRule="auto"/>
      </w:pPr>
      <w:r>
        <w:separator/>
      </w:r>
    </w:p>
  </w:footnote>
  <w:footnote w:type="continuationSeparator" w:id="0">
    <w:p w14:paraId="681C4CCE" w14:textId="77777777" w:rsidR="00B01508" w:rsidRDefault="00B0150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40" w:type="dxa"/>
      <w:shd w:val="clear" w:color="auto" w:fill="731F1C" w:themeFill="accent5"/>
      <w:tblLook w:val="04A0" w:firstRow="1" w:lastRow="0" w:firstColumn="1" w:lastColumn="0" w:noHBand="0" w:noVBand="1"/>
    </w:tblPr>
    <w:tblGrid>
      <w:gridCol w:w="1706"/>
      <w:gridCol w:w="8234"/>
    </w:tblGrid>
    <w:tr w:rsidR="0003506F" w:rsidRPr="00731F26" w14:paraId="4C97B310" w14:textId="77777777" w:rsidTr="00E50378">
      <w:trPr>
        <w:trHeight w:val="1624"/>
      </w:trPr>
      <w:tc>
        <w:tcPr>
          <w:tcW w:w="1706" w:type="dxa"/>
          <w:shd w:val="clear" w:color="auto" w:fill="7030A0"/>
          <w:vAlign w:val="center"/>
        </w:tcPr>
        <w:p w14:paraId="64B4F585" w14:textId="528D70A3" w:rsidR="00000000" w:rsidRPr="00731F26" w:rsidRDefault="0003506F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1726FABB" wp14:editId="737A4BD0">
                <wp:extent cx="859133" cy="9144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1106" cy="948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34" w:type="dxa"/>
          <w:shd w:val="clear" w:color="auto" w:fill="7030A0"/>
          <w:vAlign w:val="center"/>
        </w:tcPr>
        <w:p w14:paraId="7E80EBB0" w14:textId="097CCA35" w:rsidR="00000000" w:rsidRDefault="0003506F" w:rsidP="0003506F">
          <w:pPr>
            <w:spacing w:after="0"/>
            <w:jc w:val="center"/>
            <w:rPr>
              <w:rFonts w:ascii="Corbel" w:eastAsia="Calibri" w:hAnsi="Corbel" w:cs="Times New Roman"/>
              <w:b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Family First Community Recovery Project</w:t>
          </w:r>
        </w:p>
        <w:p w14:paraId="0D3BDCF1" w14:textId="0B4DFBA6" w:rsidR="0003506F" w:rsidRPr="00731F26" w:rsidRDefault="0003506F" w:rsidP="0003506F">
          <w:pPr>
            <w:spacing w:after="0"/>
            <w:jc w:val="center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color w:val="FFFFFF"/>
              <w:sz w:val="44"/>
            </w:rPr>
            <w:t>Referral Form</w:t>
          </w:r>
        </w:p>
      </w:tc>
    </w:tr>
  </w:tbl>
  <w:p w14:paraId="72BD386A" w14:textId="77777777" w:rsidR="00650259" w:rsidRDefault="00650259" w:rsidP="00731F26">
    <w:pPr>
      <w:pStyle w:val="NoSpacing"/>
    </w:pPr>
  </w:p>
  <w:p w14:paraId="139BC238" w14:textId="77777777" w:rsidR="00CF19B5" w:rsidRDefault="00CF19B5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99C09BE"/>
    <w:multiLevelType w:val="hybridMultilevel"/>
    <w:tmpl w:val="EFE81D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44966212">
    <w:abstractNumId w:val="12"/>
  </w:num>
  <w:num w:numId="2" w16cid:durableId="301345568">
    <w:abstractNumId w:val="8"/>
  </w:num>
  <w:num w:numId="3" w16cid:durableId="333580841">
    <w:abstractNumId w:val="16"/>
  </w:num>
  <w:num w:numId="4" w16cid:durableId="1373459300">
    <w:abstractNumId w:val="13"/>
  </w:num>
  <w:num w:numId="5" w16cid:durableId="1971201052">
    <w:abstractNumId w:val="14"/>
  </w:num>
  <w:num w:numId="6" w16cid:durableId="1325204588">
    <w:abstractNumId w:val="20"/>
  </w:num>
  <w:num w:numId="7" w16cid:durableId="1593466133">
    <w:abstractNumId w:val="7"/>
  </w:num>
  <w:num w:numId="8" w16cid:durableId="1310939116">
    <w:abstractNumId w:val="11"/>
  </w:num>
  <w:num w:numId="9" w16cid:durableId="812409245">
    <w:abstractNumId w:val="18"/>
  </w:num>
  <w:num w:numId="10" w16cid:durableId="1413040782">
    <w:abstractNumId w:val="1"/>
  </w:num>
  <w:num w:numId="11" w16cid:durableId="1042171677">
    <w:abstractNumId w:val="6"/>
  </w:num>
  <w:num w:numId="12" w16cid:durableId="723603070">
    <w:abstractNumId w:val="0"/>
  </w:num>
  <w:num w:numId="13" w16cid:durableId="714935601">
    <w:abstractNumId w:val="2"/>
  </w:num>
  <w:num w:numId="14" w16cid:durableId="234902023">
    <w:abstractNumId w:val="10"/>
  </w:num>
  <w:num w:numId="15" w16cid:durableId="1413702080">
    <w:abstractNumId w:val="9"/>
  </w:num>
  <w:num w:numId="16" w16cid:durableId="103694723">
    <w:abstractNumId w:val="17"/>
  </w:num>
  <w:num w:numId="17" w16cid:durableId="1722557792">
    <w:abstractNumId w:val="3"/>
  </w:num>
  <w:num w:numId="18" w16cid:durableId="2146655032">
    <w:abstractNumId w:val="22"/>
  </w:num>
  <w:num w:numId="19" w16cid:durableId="973952119">
    <w:abstractNumId w:val="19"/>
  </w:num>
  <w:num w:numId="20" w16cid:durableId="198668412">
    <w:abstractNumId w:val="15"/>
  </w:num>
  <w:num w:numId="21" w16cid:durableId="135684309">
    <w:abstractNumId w:val="21"/>
  </w:num>
  <w:num w:numId="22" w16cid:durableId="1268000427">
    <w:abstractNumId w:val="5"/>
  </w:num>
  <w:num w:numId="23" w16cid:durableId="105816658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06F"/>
    <w:rsid w:val="000102DB"/>
    <w:rsid w:val="0003506F"/>
    <w:rsid w:val="00052382"/>
    <w:rsid w:val="0006568A"/>
    <w:rsid w:val="00076F0F"/>
    <w:rsid w:val="00077409"/>
    <w:rsid w:val="00084253"/>
    <w:rsid w:val="000935E1"/>
    <w:rsid w:val="000D1F49"/>
    <w:rsid w:val="000E4A13"/>
    <w:rsid w:val="00125AF5"/>
    <w:rsid w:val="001727CA"/>
    <w:rsid w:val="001C4A3D"/>
    <w:rsid w:val="001D08B8"/>
    <w:rsid w:val="002462F3"/>
    <w:rsid w:val="00256BF9"/>
    <w:rsid w:val="002C56E6"/>
    <w:rsid w:val="002E0735"/>
    <w:rsid w:val="00321F02"/>
    <w:rsid w:val="00346DE2"/>
    <w:rsid w:val="00361E11"/>
    <w:rsid w:val="00365A37"/>
    <w:rsid w:val="00387731"/>
    <w:rsid w:val="003B4744"/>
    <w:rsid w:val="003F0847"/>
    <w:rsid w:val="003F5912"/>
    <w:rsid w:val="0040090B"/>
    <w:rsid w:val="00400A27"/>
    <w:rsid w:val="0046302A"/>
    <w:rsid w:val="00487D2D"/>
    <w:rsid w:val="004D5D62"/>
    <w:rsid w:val="005112D0"/>
    <w:rsid w:val="005147D0"/>
    <w:rsid w:val="005446CB"/>
    <w:rsid w:val="00561995"/>
    <w:rsid w:val="00577E06"/>
    <w:rsid w:val="00585B07"/>
    <w:rsid w:val="005A3BF7"/>
    <w:rsid w:val="005B5590"/>
    <w:rsid w:val="005F2035"/>
    <w:rsid w:val="005F7990"/>
    <w:rsid w:val="0063739C"/>
    <w:rsid w:val="00650259"/>
    <w:rsid w:val="0065187F"/>
    <w:rsid w:val="0066276E"/>
    <w:rsid w:val="00671BBA"/>
    <w:rsid w:val="006E629B"/>
    <w:rsid w:val="006F4094"/>
    <w:rsid w:val="007013BA"/>
    <w:rsid w:val="00731F26"/>
    <w:rsid w:val="00760D65"/>
    <w:rsid w:val="00770F25"/>
    <w:rsid w:val="007A35A8"/>
    <w:rsid w:val="007B0A85"/>
    <w:rsid w:val="007C6A52"/>
    <w:rsid w:val="007F1292"/>
    <w:rsid w:val="00800310"/>
    <w:rsid w:val="0082043E"/>
    <w:rsid w:val="00824B3F"/>
    <w:rsid w:val="00883401"/>
    <w:rsid w:val="008E203A"/>
    <w:rsid w:val="008F3AA4"/>
    <w:rsid w:val="0091229C"/>
    <w:rsid w:val="00940E73"/>
    <w:rsid w:val="0098597D"/>
    <w:rsid w:val="009F619A"/>
    <w:rsid w:val="009F6DDE"/>
    <w:rsid w:val="00A07415"/>
    <w:rsid w:val="00A114B4"/>
    <w:rsid w:val="00A370A8"/>
    <w:rsid w:val="00A65D5E"/>
    <w:rsid w:val="00B01508"/>
    <w:rsid w:val="00B065A1"/>
    <w:rsid w:val="00B06948"/>
    <w:rsid w:val="00B25CE8"/>
    <w:rsid w:val="00B67439"/>
    <w:rsid w:val="00BA0726"/>
    <w:rsid w:val="00BB4CF3"/>
    <w:rsid w:val="00BB73E5"/>
    <w:rsid w:val="00BD4753"/>
    <w:rsid w:val="00BD5CB1"/>
    <w:rsid w:val="00BE62EE"/>
    <w:rsid w:val="00C003BA"/>
    <w:rsid w:val="00C13123"/>
    <w:rsid w:val="00C45376"/>
    <w:rsid w:val="00C46878"/>
    <w:rsid w:val="00C645CE"/>
    <w:rsid w:val="00CA4208"/>
    <w:rsid w:val="00CB4A51"/>
    <w:rsid w:val="00CD4532"/>
    <w:rsid w:val="00CD47B0"/>
    <w:rsid w:val="00CE6104"/>
    <w:rsid w:val="00CE7918"/>
    <w:rsid w:val="00CF19B5"/>
    <w:rsid w:val="00D16163"/>
    <w:rsid w:val="00D27C15"/>
    <w:rsid w:val="00DA0838"/>
    <w:rsid w:val="00DB3FAD"/>
    <w:rsid w:val="00E05E6E"/>
    <w:rsid w:val="00E25C72"/>
    <w:rsid w:val="00E50378"/>
    <w:rsid w:val="00E602D8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0AB7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E05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f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kia%20B%20Ormand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2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2024-04-18T14:49:00Z</dcterms:created>
  <dcterms:modified xsi:type="dcterms:W3CDTF">2024-04-18T14:50:00Z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